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7766E7" w14:paraId="234049EB" w14:textId="77777777" w:rsidTr="009512C6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7766E7" w:rsidRDefault="007147D7" w:rsidP="00637200">
                <w:pPr>
                  <w:pStyle w:val="Wcicienormalne"/>
                  <w:rPr>
                    <w:sz w:val="24"/>
                    <w:szCs w:val="24"/>
                  </w:rPr>
                </w:pPr>
                <w:r w:rsidRPr="007766E7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7766E7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7766E7" w:rsidRDefault="00417BB2" w:rsidP="0063720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766E7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7766E7">
              <w:rPr>
                <w:sz w:val="24"/>
                <w:szCs w:val="24"/>
              </w:rPr>
              <w:t xml:space="preserve"> (osoba</w:t>
            </w:r>
            <w:r w:rsidR="00E47687" w:rsidRPr="007766E7">
              <w:rPr>
                <w:sz w:val="24"/>
                <w:szCs w:val="24"/>
              </w:rPr>
              <w:t xml:space="preserve"> zgłaszająca noclegi</w:t>
            </w:r>
            <w:r w:rsidR="006865CF" w:rsidRPr="007766E7">
              <w:rPr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7766E7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7766E7" w:rsidRDefault="00417BB2" w:rsidP="0063720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7766E7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7766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7766E7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7766E7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7766E7" w:rsidRDefault="00417BB2" w:rsidP="00A85EA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766E7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7766E7">
              <w:rPr>
                <w:sz w:val="24"/>
                <w:szCs w:val="24"/>
              </w:rPr>
              <w:t xml:space="preserve"> 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7766E7" w:rsidRDefault="006865CF" w:rsidP="00A85EA0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 xml:space="preserve">Liczba noclegów </w:t>
            </w:r>
            <w:r w:rsidR="00A85EA0" w:rsidRPr="007766E7">
              <w:rPr>
                <w:rFonts w:cstheme="minorHAnsi"/>
                <w:sz w:val="24"/>
                <w:szCs w:val="24"/>
              </w:rPr>
              <w:t>(</w:t>
            </w:r>
            <w:r w:rsidRPr="007766E7">
              <w:rPr>
                <w:rFonts w:cstheme="minorHAnsi"/>
                <w:sz w:val="24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7766E7" w:rsidRDefault="006865CF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7766E7" w:rsidRDefault="00292898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>Planowane miejsce biwakowania (nazwa obszaru</w:t>
            </w:r>
            <w:r w:rsidR="003C3EF4" w:rsidRPr="007766E7">
              <w:rPr>
                <w:rFonts w:cstheme="minorHAnsi"/>
                <w:sz w:val="24"/>
                <w:szCs w:val="24"/>
              </w:rPr>
              <w:t>, lokalizacja</w:t>
            </w:r>
            <w:r w:rsidRPr="007766E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7766E7" w:rsidRDefault="00292898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7766E7" w:rsidRDefault="000172E5" w:rsidP="000B2CBC">
            <w:pPr>
              <w:pStyle w:val="Wcicienormal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7766E7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7766E7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5C866CE9" w:rsidR="00F71B2C" w:rsidRPr="007766E7" w:rsidRDefault="00F71B2C" w:rsidP="00A85E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766E7">
              <w:rPr>
                <w:rFonts w:cstheme="minorHAnsi"/>
                <w:color w:val="000000" w:themeColor="text1"/>
                <w:sz w:val="24"/>
                <w:szCs w:val="24"/>
              </w:rPr>
              <w:t xml:space="preserve"> Zgoda na  gromadzenie danych osobowych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27F49B0" w14:textId="638B4C1C" w:rsidR="00ED2745" w:rsidRPr="007766E7" w:rsidRDefault="00417BB2" w:rsidP="006372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32"/>
                  <w:szCs w:val="32"/>
                </w:rPr>
                <w:id w:val="107709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7F4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66E7" w:rsidRPr="007766E7">
              <w:rPr>
                <w:rFonts w:cstheme="minorHAnsi"/>
                <w:sz w:val="24"/>
                <w:szCs w:val="24"/>
              </w:rPr>
              <w:t xml:space="preserve"> </w:t>
            </w:r>
            <w:r w:rsidR="00ED2745" w:rsidRPr="007766E7">
              <w:rPr>
                <w:rFonts w:cstheme="minorHAnsi"/>
                <w:color w:val="000000" w:themeColor="text1"/>
                <w:sz w:val="24"/>
                <w:szCs w:val="24"/>
              </w:rPr>
              <w:t>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(RODO): wyrażam zgodę na przetwarzanie danych przez Nadleśnictwo Golub-Dobrzyń w celu realizacji programu „Zanocuj w lesie”.</w:t>
            </w:r>
          </w:p>
          <w:p w14:paraId="76B25A8E" w14:textId="3E34BF2C" w:rsidR="00F71B2C" w:rsidRPr="007766E7" w:rsidRDefault="00F71B2C" w:rsidP="00637200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1B2C" w:rsidRPr="007766E7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7766E7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bookmarkStart w:id="0" w:name="_Hlk70595852"/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375BDC91" w:rsidR="00F71B2C" w:rsidRPr="007766E7" w:rsidRDefault="00417BB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7F4"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E408C" w:rsidRPr="007766E7">
              <w:rPr>
                <w:sz w:val="24"/>
                <w:szCs w:val="24"/>
              </w:rPr>
              <w:t xml:space="preserve"> </w:t>
            </w:r>
            <w:r w:rsidR="00D41D3C" w:rsidRPr="007766E7">
              <w:rPr>
                <w:sz w:val="24"/>
                <w:szCs w:val="24"/>
              </w:rPr>
              <w:t>Z</w:t>
            </w:r>
            <w:r w:rsidR="00F71B2C" w:rsidRPr="007766E7">
              <w:rPr>
                <w:sz w:val="24"/>
                <w:szCs w:val="24"/>
              </w:rPr>
              <w:t>apoznałem się regulaminem obowiązującym na obszarze objętym programem „Zanocuj w lesie”</w:t>
            </w:r>
            <w:bookmarkEnd w:id="0"/>
          </w:p>
        </w:tc>
      </w:tr>
    </w:tbl>
    <w:p w14:paraId="6D6B5045" w14:textId="77777777" w:rsidR="00ED2745" w:rsidRPr="007766E7" w:rsidRDefault="00ED2745" w:rsidP="00637200">
      <w:pPr>
        <w:rPr>
          <w:sz w:val="24"/>
          <w:szCs w:val="24"/>
        </w:rPr>
      </w:pPr>
    </w:p>
    <w:p w14:paraId="383F5E06" w14:textId="03106002" w:rsidR="00ED2745" w:rsidRPr="007766E7" w:rsidRDefault="00ED2745" w:rsidP="00ED2745">
      <w:pPr>
        <w:jc w:val="both"/>
        <w:rPr>
          <w:sz w:val="24"/>
          <w:szCs w:val="24"/>
        </w:rPr>
      </w:pPr>
      <w:r w:rsidRPr="007766E7">
        <w:rPr>
          <w:sz w:val="24"/>
          <w:szCs w:val="24"/>
        </w:rPr>
        <w:t>Administratorem Państwa danych osobowych jest Nadleśnictwo Golub-Dobrzyń, Konstancjewo 3A, 87-400 Golub-Dobrzyń. Państwa dane osobowe będą przetwarzane w celu realizacji programu „Zanocuj w lesie”.</w:t>
      </w:r>
    </w:p>
    <w:p w14:paraId="7206D65B" w14:textId="77777777" w:rsidR="00ED2745" w:rsidRPr="007766E7" w:rsidRDefault="00ED2745" w:rsidP="00ED2745">
      <w:pPr>
        <w:jc w:val="both"/>
        <w:rPr>
          <w:sz w:val="24"/>
          <w:szCs w:val="24"/>
        </w:rPr>
      </w:pPr>
      <w:r w:rsidRPr="007766E7">
        <w:rPr>
          <w:sz w:val="24"/>
          <w:szCs w:val="24"/>
        </w:rPr>
        <w:t>Pełna treść informacji na temat przetwarzania Państwa danych osobowych znajduje się na stronie internetowej https://golub-dobrzyn.torun.lasy.gov.pl/  i w siedzibie Administratora.</w:t>
      </w:r>
    </w:p>
    <w:p w14:paraId="63866261" w14:textId="5FA93D68" w:rsidR="00ED2745" w:rsidRPr="007766E7" w:rsidRDefault="005E67F4" w:rsidP="00ED2745">
      <w:pPr>
        <w:jc w:val="both"/>
        <w:rPr>
          <w:sz w:val="24"/>
          <w:szCs w:val="24"/>
        </w:rPr>
      </w:pPr>
      <w:sdt>
        <w:sdtPr>
          <w:rPr>
            <w:b/>
            <w:bCs/>
            <w:sz w:val="32"/>
            <w:szCs w:val="32"/>
          </w:rPr>
          <w:id w:val="139397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E67F4">
            <w:rPr>
              <w:rFonts w:ascii="MS Gothic" w:eastAsia="MS Gothic" w:hAnsi="MS Gothic" w:hint="eastAsia"/>
              <w:b/>
              <w:bCs/>
              <w:sz w:val="32"/>
              <w:szCs w:val="32"/>
            </w:rPr>
            <w:t>☐</w:t>
          </w:r>
        </w:sdtContent>
      </w:sdt>
      <w:r w:rsidRPr="007766E7">
        <w:rPr>
          <w:sz w:val="24"/>
          <w:szCs w:val="24"/>
        </w:rPr>
        <w:t xml:space="preserve"> </w:t>
      </w:r>
      <w:r w:rsidR="00ED2745" w:rsidRPr="007766E7">
        <w:rPr>
          <w:sz w:val="24"/>
          <w:szCs w:val="24"/>
        </w:rPr>
        <w:t>Niniejszym oświadczam że zapoznałem się z treścią obowiązku informacyjnego, o którym mowa powyżej.</w:t>
      </w:r>
    </w:p>
    <w:sectPr w:rsidR="00ED2745" w:rsidRPr="007766E7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8FB18" w14:textId="77777777" w:rsidR="00417BB2" w:rsidRDefault="00417BB2" w:rsidP="000172E5">
      <w:pPr>
        <w:spacing w:after="0" w:line="240" w:lineRule="auto"/>
      </w:pPr>
      <w:r>
        <w:separator/>
      </w:r>
    </w:p>
  </w:endnote>
  <w:endnote w:type="continuationSeparator" w:id="0">
    <w:p w14:paraId="295BBEC0" w14:textId="77777777" w:rsidR="00417BB2" w:rsidRDefault="00417BB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79E88F-DFE6-42E2-99A5-0C420D580C44}"/>
    <w:embedBold r:id="rId2" w:fontKey="{B646C9F3-8F67-4A8D-AF30-02CF8EBD72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D5E6993-EACE-4178-9464-E5E446E0FE28}"/>
    <w:embedBold r:id="rId4" w:fontKey="{5D0A33CD-9090-47C9-B459-FD88070E109D}"/>
    <w:embedItalic r:id="rId5" w:fontKey="{E475818F-A64D-414B-8227-6D3DA1E51F6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D412476-D227-45E5-BD31-728CEDE756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9661730-5482-4C1B-AFAC-756543BBDE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055E8C37-DDEE-47B3-AFF6-6C84E07F67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D6A7E" w14:textId="77777777" w:rsidR="00417BB2" w:rsidRDefault="00417BB2" w:rsidP="000172E5">
      <w:pPr>
        <w:spacing w:after="0" w:line="240" w:lineRule="auto"/>
      </w:pPr>
      <w:r>
        <w:separator/>
      </w:r>
    </w:p>
  </w:footnote>
  <w:footnote w:type="continuationSeparator" w:id="0">
    <w:p w14:paraId="6F6513CF" w14:textId="77777777" w:rsidR="00417BB2" w:rsidRDefault="00417BB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96028BA" w14:textId="77777777" w:rsidR="00ED2745" w:rsidRDefault="00ED2745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</w:t>
          </w:r>
        </w:p>
        <w:p w14:paraId="2110400B" w14:textId="6D588E83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554F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17BB2"/>
    <w:rsid w:val="00423BF2"/>
    <w:rsid w:val="00444D34"/>
    <w:rsid w:val="00454F2C"/>
    <w:rsid w:val="00462A22"/>
    <w:rsid w:val="0046302A"/>
    <w:rsid w:val="00487D2D"/>
    <w:rsid w:val="004957C0"/>
    <w:rsid w:val="004A033B"/>
    <w:rsid w:val="004A1373"/>
    <w:rsid w:val="004D5D62"/>
    <w:rsid w:val="00502E9C"/>
    <w:rsid w:val="005112D0"/>
    <w:rsid w:val="00561D42"/>
    <w:rsid w:val="00577E06"/>
    <w:rsid w:val="00583334"/>
    <w:rsid w:val="005A3BF7"/>
    <w:rsid w:val="005E67F4"/>
    <w:rsid w:val="005F2035"/>
    <w:rsid w:val="005F7990"/>
    <w:rsid w:val="006145D8"/>
    <w:rsid w:val="00627461"/>
    <w:rsid w:val="00637200"/>
    <w:rsid w:val="0063739C"/>
    <w:rsid w:val="00654D8B"/>
    <w:rsid w:val="006865CF"/>
    <w:rsid w:val="007147D7"/>
    <w:rsid w:val="00770F25"/>
    <w:rsid w:val="007766E7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C71EC"/>
    <w:rsid w:val="00E47687"/>
    <w:rsid w:val="00E61C09"/>
    <w:rsid w:val="00EB3B58"/>
    <w:rsid w:val="00EC7359"/>
    <w:rsid w:val="00ED2745"/>
    <w:rsid w:val="00EE3054"/>
    <w:rsid w:val="00F00606"/>
    <w:rsid w:val="00F01256"/>
    <w:rsid w:val="00F427AE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B74E3"/>
    <w:rsid w:val="00413332"/>
    <w:rsid w:val="0043313D"/>
    <w:rsid w:val="006D7532"/>
    <w:rsid w:val="00756A93"/>
    <w:rsid w:val="00764D12"/>
    <w:rsid w:val="00782D0D"/>
    <w:rsid w:val="007F34AE"/>
    <w:rsid w:val="008571A5"/>
    <w:rsid w:val="009903F3"/>
    <w:rsid w:val="00B1186A"/>
    <w:rsid w:val="00BF3583"/>
    <w:rsid w:val="00C8273E"/>
    <w:rsid w:val="00CA7B8E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2A5E362-BA3A-458F-8245-90C1D6EB28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189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2021-04-29T11:38:00Z</dcterms:created>
  <dcterms:modified xsi:type="dcterms:W3CDTF">2021-04-29T11:38:00Z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