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7766E7" w14:paraId="234049EB" w14:textId="77777777" w:rsidTr="009512C6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7766E7" w:rsidRDefault="007147D7" w:rsidP="00637200">
                <w:pPr>
                  <w:pStyle w:val="Wcicienormalne"/>
                  <w:rPr>
                    <w:sz w:val="24"/>
                    <w:szCs w:val="24"/>
                  </w:rPr>
                </w:pPr>
                <w:r w:rsidRPr="007766E7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7766E7" w:rsidRDefault="000239A4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(osoba</w:t>
            </w:r>
            <w:r w:rsidR="00E47687" w:rsidRPr="007766E7">
              <w:rPr>
                <w:sz w:val="24"/>
                <w:szCs w:val="24"/>
              </w:rPr>
              <w:t xml:space="preserve"> zgłaszająca noclegi</w:t>
            </w:r>
            <w:r w:rsidR="006865CF" w:rsidRPr="007766E7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7766E7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7766E7" w:rsidRDefault="000239A4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7766E7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7766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7766E7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7766E7" w:rsidRDefault="000239A4" w:rsidP="00A85EA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7766E7" w:rsidRDefault="006865CF" w:rsidP="00A85EA0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 xml:space="preserve">Liczba noclegów </w:t>
            </w:r>
            <w:r w:rsidR="00A85EA0" w:rsidRPr="007766E7">
              <w:rPr>
                <w:rFonts w:cstheme="minorHAnsi"/>
                <w:sz w:val="24"/>
                <w:szCs w:val="24"/>
              </w:rPr>
              <w:t>(</w:t>
            </w:r>
            <w:r w:rsidRPr="007766E7">
              <w:rPr>
                <w:rFonts w:cstheme="minorHAnsi"/>
                <w:sz w:val="24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7766E7" w:rsidRDefault="006865CF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7766E7" w:rsidRDefault="00292898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Planowane miejsce biwakowania (nazwa obszaru</w:t>
            </w:r>
            <w:r w:rsidR="003C3EF4" w:rsidRPr="007766E7">
              <w:rPr>
                <w:rFonts w:cstheme="minorHAnsi"/>
                <w:sz w:val="24"/>
                <w:szCs w:val="24"/>
              </w:rPr>
              <w:t>, lokalizacja</w:t>
            </w:r>
            <w:r w:rsidRPr="007766E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7766E7" w:rsidRDefault="00292898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7766E7" w:rsidRDefault="000172E5" w:rsidP="000B2CBC">
            <w:pPr>
              <w:pStyle w:val="Wcicienormal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3F0FAB51" w:rsidR="00F71B2C" w:rsidRPr="007766E7" w:rsidRDefault="00F71B2C" w:rsidP="00A85E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3E34BF2C" w:rsidR="00F71B2C" w:rsidRPr="007766E7" w:rsidRDefault="00F71B2C" w:rsidP="00637200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1B2C" w:rsidRPr="007766E7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7766E7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bookmarkStart w:id="0" w:name="_Hlk70595852"/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75BDC91" w:rsidR="00F71B2C" w:rsidRPr="007766E7" w:rsidRDefault="000239A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E408C" w:rsidRPr="007766E7">
              <w:rPr>
                <w:sz w:val="24"/>
                <w:szCs w:val="24"/>
              </w:rPr>
              <w:t xml:space="preserve"> </w:t>
            </w:r>
            <w:r w:rsidR="00D41D3C" w:rsidRPr="007766E7">
              <w:rPr>
                <w:sz w:val="24"/>
                <w:szCs w:val="24"/>
              </w:rPr>
              <w:t>Z</w:t>
            </w:r>
            <w:r w:rsidR="00F71B2C" w:rsidRPr="007766E7">
              <w:rPr>
                <w:sz w:val="24"/>
                <w:szCs w:val="24"/>
              </w:rPr>
              <w:t>apoznałem się regulaminem obowiązującym na obszarze objętym programem „Zanocuj w lesie”</w:t>
            </w:r>
            <w:bookmarkEnd w:id="0"/>
          </w:p>
        </w:tc>
      </w:tr>
    </w:tbl>
    <w:p w14:paraId="6D6B5045" w14:textId="572C1B97" w:rsidR="00ED2745" w:rsidRDefault="00ED2745" w:rsidP="00637200">
      <w:pPr>
        <w:rPr>
          <w:sz w:val="24"/>
          <w:szCs w:val="24"/>
        </w:rPr>
      </w:pPr>
    </w:p>
    <w:p w14:paraId="522B4F8A" w14:textId="77777777" w:rsidR="00C35B2C" w:rsidRPr="007766E7" w:rsidRDefault="00C35B2C" w:rsidP="00637200">
      <w:pPr>
        <w:rPr>
          <w:sz w:val="24"/>
          <w:szCs w:val="24"/>
        </w:rPr>
      </w:pPr>
    </w:p>
    <w:p w14:paraId="5E7C171A" w14:textId="77777777" w:rsidR="00C35B2C" w:rsidRDefault="00C35B2C" w:rsidP="00C35B2C">
      <w:pPr>
        <w:jc w:val="center"/>
        <w:rPr>
          <w:b/>
          <w:bCs/>
          <w:sz w:val="20"/>
          <w:szCs w:val="20"/>
        </w:rPr>
      </w:pPr>
    </w:p>
    <w:p w14:paraId="2C57FC55" w14:textId="6297393F" w:rsidR="00C35B2C" w:rsidRPr="00053AA4" w:rsidRDefault="00C35B2C" w:rsidP="00C35B2C">
      <w:pPr>
        <w:jc w:val="center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KLAUZULA INFORMACYJNA O PRZETWARZANIU DANYCH OSOBOWYCH</w:t>
      </w:r>
    </w:p>
    <w:p w14:paraId="467823EB" w14:textId="77777777" w:rsidR="00C35B2C" w:rsidRPr="00053AA4" w:rsidRDefault="00C35B2C" w:rsidP="00C35B2C">
      <w:pPr>
        <w:jc w:val="both"/>
        <w:rPr>
          <w:b/>
          <w:bCs/>
          <w:sz w:val="20"/>
          <w:szCs w:val="20"/>
        </w:rPr>
      </w:pPr>
    </w:p>
    <w:p w14:paraId="0A06BC73" w14:textId="77777777" w:rsidR="00C35B2C" w:rsidRPr="00053AA4" w:rsidRDefault="00C35B2C" w:rsidP="00C35B2C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Administrator</w:t>
      </w:r>
    </w:p>
    <w:p w14:paraId="3F784598" w14:textId="0FEA3355" w:rsidR="00C35B2C" w:rsidRPr="00053AA4" w:rsidRDefault="00C35B2C" w:rsidP="00C35B2C">
      <w:pPr>
        <w:jc w:val="both"/>
        <w:rPr>
          <w:sz w:val="20"/>
          <w:szCs w:val="20"/>
        </w:rPr>
      </w:pPr>
      <w:r w:rsidRPr="00BB6774">
        <w:rPr>
          <w:sz w:val="20"/>
          <w:szCs w:val="20"/>
        </w:rPr>
        <w:t xml:space="preserve">Administratorem Pani/Pana danych osobowych jest Nadleśnictwo </w:t>
      </w:r>
      <w:r w:rsidRPr="00C35B2C">
        <w:rPr>
          <w:sz w:val="20"/>
          <w:szCs w:val="20"/>
        </w:rPr>
        <w:t>Golub-Dobrzyń</w:t>
      </w:r>
      <w:r w:rsidRPr="00C35B2C">
        <w:rPr>
          <w:sz w:val="20"/>
          <w:szCs w:val="20"/>
        </w:rPr>
        <w:t xml:space="preserve">, </w:t>
      </w:r>
      <w:r>
        <w:rPr>
          <w:sz w:val="20"/>
          <w:szCs w:val="20"/>
        </w:rPr>
        <w:t>Konstancjewo 3A, 87-400 Golub-Dobrzyń</w:t>
      </w:r>
      <w:r>
        <w:rPr>
          <w:sz w:val="20"/>
          <w:szCs w:val="20"/>
        </w:rPr>
        <w:t xml:space="preserve">. </w:t>
      </w:r>
      <w:r w:rsidRPr="00BB6774">
        <w:rPr>
          <w:sz w:val="20"/>
          <w:szCs w:val="20"/>
        </w:rPr>
        <w:t>Z Administratorem można skontaktować się listownie na adres wskazany powyżej albo na adres e-mail</w:t>
      </w:r>
      <w:r w:rsidRPr="00C35B2C">
        <w:rPr>
          <w:sz w:val="20"/>
          <w:szCs w:val="20"/>
        </w:rPr>
        <w:t xml:space="preserve">: </w:t>
      </w:r>
      <w:r w:rsidRPr="00C35B2C">
        <w:rPr>
          <w:sz w:val="20"/>
          <w:szCs w:val="20"/>
        </w:rPr>
        <w:t>golub-dobrzyn@torun.lasy.gov.pl</w:t>
      </w:r>
      <w:r>
        <w:t xml:space="preserve"> </w:t>
      </w:r>
      <w:r w:rsidRPr="00BB6774">
        <w:rPr>
          <w:sz w:val="20"/>
          <w:szCs w:val="20"/>
        </w:rPr>
        <w:t xml:space="preserve">lub telefonicznie: </w:t>
      </w:r>
      <w:r>
        <w:rPr>
          <w:sz w:val="20"/>
          <w:szCs w:val="20"/>
        </w:rPr>
        <w:t>56 683 22 12</w:t>
      </w:r>
    </w:p>
    <w:p w14:paraId="0412AC71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Inspektor ochrony danych</w:t>
      </w:r>
    </w:p>
    <w:p w14:paraId="5B6E24D2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 xml:space="preserve">W sprawach związanych z Pani/Pana danymi, proszę kontaktować się z Inspektorem ochrony danych na adres 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e-mail: </w:t>
      </w:r>
      <w:hyperlink r:id="rId11" w:history="1">
        <w:r w:rsidRPr="00053AA4">
          <w:rPr>
            <w:rStyle w:val="Hipercze"/>
            <w:sz w:val="20"/>
            <w:szCs w:val="20"/>
          </w:rPr>
          <w:t>iod@comp-net.pl</w:t>
        </w:r>
      </w:hyperlink>
    </w:p>
    <w:p w14:paraId="2B8767DA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Cele i podstawy przetwarzania</w:t>
      </w:r>
    </w:p>
    <w:p w14:paraId="04A7EEB1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zebrane w zgłoszeniu są przetwarzane w ramach Programu „Zanocuj w lesie” na podstawie wyrażonej przez Państwa zgody.</w:t>
      </w:r>
    </w:p>
    <w:p w14:paraId="397C9D45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Podstawy prawne</w:t>
      </w:r>
    </w:p>
    <w:p w14:paraId="7CAA36E8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Podstawą prawną przetwarzania danych osobowych przez jednostki organizacyjne PGL Lasy Państwowe jest art. 6 ust. 1 lit. a RODO*. Zgoda jest dobrowolna i może zostać w każdej chwili cofnięta. Cofnięcie zgody nie wpływa na zgodność przetwarzania, którego dokonano na podstawie udzielonej zgody przed jej cofnięciem.</w:t>
      </w:r>
    </w:p>
    <w:p w14:paraId="29095021" w14:textId="77777777" w:rsidR="00C35B2C" w:rsidRPr="00053AA4" w:rsidRDefault="00C35B2C" w:rsidP="00C35B2C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Odbiorcy danych</w:t>
      </w:r>
    </w:p>
    <w:p w14:paraId="6553C08D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mogą zostać ujawnione innym jednostkom Lasów Państwowych, naszym podwykonawcom (podmioty przetwarzające) i odbiorcom danych wynikających z przepisów prawa.</w:t>
      </w:r>
    </w:p>
    <w:p w14:paraId="590ED4C3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Okres przechowywania danych</w:t>
      </w:r>
    </w:p>
    <w:p w14:paraId="29051A21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będą przechowywane przez okres wynikający z przepisów prawa albo do czasu wycofania przez Państwa zgody.</w:t>
      </w:r>
    </w:p>
    <w:p w14:paraId="43C81CEF" w14:textId="77777777" w:rsidR="00C35B2C" w:rsidRPr="00053AA4" w:rsidRDefault="00C35B2C" w:rsidP="00C35B2C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Przekazywanie danych do państwa trzeciego/organizacji międzynarodowej</w:t>
      </w:r>
    </w:p>
    <w:p w14:paraId="6F0AD875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nie będą przekazywane do państwa trzeciego/organizacji międzynarodowej.</w:t>
      </w:r>
    </w:p>
    <w:p w14:paraId="0E1F0654" w14:textId="77777777" w:rsidR="00C35B2C" w:rsidRPr="00053AA4" w:rsidRDefault="00C35B2C" w:rsidP="00C35B2C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Prawa osób, których dane dotyczą</w:t>
      </w:r>
    </w:p>
    <w:p w14:paraId="574287E0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Zgodnie z RODO, przysługują Pani/Panu następujące prawa (chyba że przepisy stanowią inaczej)</w:t>
      </w:r>
      <w:r>
        <w:rPr>
          <w:sz w:val="20"/>
          <w:szCs w:val="20"/>
        </w:rPr>
        <w:t>:</w:t>
      </w:r>
    </w:p>
    <w:p w14:paraId="2E638188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dostępu do swoich danych i otrzymania ich kopii;</w:t>
      </w:r>
    </w:p>
    <w:p w14:paraId="3A6CFA20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żądania usunięcia swoich danych;</w:t>
      </w:r>
    </w:p>
    <w:p w14:paraId="01C46E8D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złożenia sprzeciwu;</w:t>
      </w:r>
    </w:p>
    <w:p w14:paraId="67D1D14A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sprostowania (poprawiania) swoich danych);</w:t>
      </w:r>
    </w:p>
    <w:p w14:paraId="7756FB51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ograniczenia przetwarzania danych;</w:t>
      </w:r>
    </w:p>
    <w:p w14:paraId="5EF457CC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przenoszenia danych;</w:t>
      </w:r>
    </w:p>
    <w:p w14:paraId="5ED9133C" w14:textId="77777777" w:rsidR="00C35B2C" w:rsidRPr="00053AA4" w:rsidRDefault="00C35B2C" w:rsidP="00C35B2C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lastRenderedPageBreak/>
        <w:t>Prawo do wniesienia skargi do Prezesa Urzędu Ochrony Danych Osobowych;</w:t>
      </w:r>
    </w:p>
    <w:p w14:paraId="48C3D4BD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Informacja o wymogu/dobrowolności podania danych</w:t>
      </w:r>
    </w:p>
    <w:p w14:paraId="1BC53EBD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Podanie danych ma charakter dobrowolny lecz niezbędny do realizacji celu.</w:t>
      </w:r>
    </w:p>
    <w:p w14:paraId="79049799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Zautomatyzowane podejmowanie decyzji</w:t>
      </w:r>
    </w:p>
    <w:p w14:paraId="4038B89A" w14:textId="77777777" w:rsidR="00C35B2C" w:rsidRPr="00053AA4" w:rsidRDefault="00C35B2C" w:rsidP="00C35B2C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Nie podejmujemy decyzji w sposób zautomatyzowany.</w:t>
      </w:r>
    </w:p>
    <w:p w14:paraId="5B0EB4B3" w14:textId="77777777" w:rsidR="00C35B2C" w:rsidRPr="00053AA4" w:rsidRDefault="00C35B2C" w:rsidP="00C35B2C">
      <w:pPr>
        <w:pStyle w:val="Default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*ROZPORZĄDZENIE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  <w:p w14:paraId="63866261" w14:textId="38EC826E" w:rsidR="00ED2745" w:rsidRPr="007766E7" w:rsidRDefault="00ED2745" w:rsidP="00ED2745">
      <w:pPr>
        <w:jc w:val="both"/>
        <w:rPr>
          <w:sz w:val="24"/>
          <w:szCs w:val="24"/>
        </w:rPr>
      </w:pPr>
    </w:p>
    <w:sectPr w:rsidR="00ED2745" w:rsidRPr="007766E7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04968" w14:textId="77777777" w:rsidR="000239A4" w:rsidRDefault="000239A4" w:rsidP="000172E5">
      <w:pPr>
        <w:spacing w:after="0" w:line="240" w:lineRule="auto"/>
      </w:pPr>
      <w:r>
        <w:separator/>
      </w:r>
    </w:p>
  </w:endnote>
  <w:endnote w:type="continuationSeparator" w:id="0">
    <w:p w14:paraId="4E8A75FA" w14:textId="77777777" w:rsidR="000239A4" w:rsidRDefault="000239A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EF35D4-DB33-4E62-B4DC-BE9E1BB1F1EE}"/>
    <w:embedBold r:id="rId2" w:fontKey="{D8DBD3F5-DD90-4995-8127-5999E2595E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55398E2-CF09-4E4C-8E6E-ADC1897787FC}"/>
    <w:embedBold r:id="rId4" w:fontKey="{B1BE9CBE-0DF3-481F-8BD7-DDC698618C95}"/>
    <w:embedItalic r:id="rId5" w:fontKey="{C85C38ED-AFE5-4A39-95D6-162EA2712DB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CF81DB8-F0D9-4779-A9EB-71AFCEDD37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8CBFB6C-A7F4-4D72-998C-D0528D99B1EE}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36F2366B-8FBE-4209-A1F9-87A8B8FFB8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9AFF6" w14:textId="77777777" w:rsidR="000239A4" w:rsidRDefault="000239A4" w:rsidP="000172E5">
      <w:pPr>
        <w:spacing w:after="0" w:line="240" w:lineRule="auto"/>
      </w:pPr>
      <w:r>
        <w:separator/>
      </w:r>
    </w:p>
  </w:footnote>
  <w:footnote w:type="continuationSeparator" w:id="0">
    <w:p w14:paraId="6F13A733" w14:textId="77777777" w:rsidR="000239A4" w:rsidRDefault="000239A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96028BA" w14:textId="77777777" w:rsidR="00ED2745" w:rsidRDefault="00ED2745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</w:t>
          </w:r>
        </w:p>
        <w:p w14:paraId="2110400B" w14:textId="6D588E83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E4AF6"/>
    <w:multiLevelType w:val="hybridMultilevel"/>
    <w:tmpl w:val="EED62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554F"/>
    <w:rsid w:val="000172E5"/>
    <w:rsid w:val="000239A4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17BB2"/>
    <w:rsid w:val="00423BF2"/>
    <w:rsid w:val="00444D34"/>
    <w:rsid w:val="00454F2C"/>
    <w:rsid w:val="00462A22"/>
    <w:rsid w:val="0046302A"/>
    <w:rsid w:val="00487D2D"/>
    <w:rsid w:val="004957C0"/>
    <w:rsid w:val="004A033B"/>
    <w:rsid w:val="004A1373"/>
    <w:rsid w:val="004D5D62"/>
    <w:rsid w:val="00502E9C"/>
    <w:rsid w:val="005112D0"/>
    <w:rsid w:val="00561D42"/>
    <w:rsid w:val="00577E06"/>
    <w:rsid w:val="00583334"/>
    <w:rsid w:val="005A3BF7"/>
    <w:rsid w:val="005E67F4"/>
    <w:rsid w:val="005F2035"/>
    <w:rsid w:val="005F7990"/>
    <w:rsid w:val="006145D8"/>
    <w:rsid w:val="00627461"/>
    <w:rsid w:val="00637200"/>
    <w:rsid w:val="0063739C"/>
    <w:rsid w:val="00654D8B"/>
    <w:rsid w:val="006865CF"/>
    <w:rsid w:val="0070463B"/>
    <w:rsid w:val="007147D7"/>
    <w:rsid w:val="00770F25"/>
    <w:rsid w:val="007766E7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4B21"/>
    <w:rsid w:val="00AD6F9A"/>
    <w:rsid w:val="00B337A2"/>
    <w:rsid w:val="00BD4753"/>
    <w:rsid w:val="00BD5CB1"/>
    <w:rsid w:val="00BE62EE"/>
    <w:rsid w:val="00C003BA"/>
    <w:rsid w:val="00C15B3F"/>
    <w:rsid w:val="00C35B2C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B3B58"/>
    <w:rsid w:val="00EC7359"/>
    <w:rsid w:val="00ED2745"/>
    <w:rsid w:val="00EE3054"/>
    <w:rsid w:val="00F00606"/>
    <w:rsid w:val="00F01256"/>
    <w:rsid w:val="00F427AE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35B2C"/>
    <w:pPr>
      <w:spacing w:before="0"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C35B2C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B74E3"/>
    <w:rsid w:val="00413332"/>
    <w:rsid w:val="0043313D"/>
    <w:rsid w:val="005A493F"/>
    <w:rsid w:val="006D7532"/>
    <w:rsid w:val="00756A93"/>
    <w:rsid w:val="00764D12"/>
    <w:rsid w:val="00782D0D"/>
    <w:rsid w:val="007F34AE"/>
    <w:rsid w:val="008571A5"/>
    <w:rsid w:val="009903F3"/>
    <w:rsid w:val="00B1186A"/>
    <w:rsid w:val="00BF3583"/>
    <w:rsid w:val="00C8273E"/>
    <w:rsid w:val="00CA7B8E"/>
    <w:rsid w:val="00D71287"/>
    <w:rsid w:val="00DC24BF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2A5E362-BA3A-458F-8245-90C1D6EB28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415</Words>
  <Characters>2492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2021-05-19T11:19:00Z</dcterms:created>
  <dcterms:modified xsi:type="dcterms:W3CDTF">2021-05-19T11:26:00Z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